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FD6225" w14:textId="77777777" w:rsidR="002F7E65" w:rsidRPr="002F7E65" w:rsidRDefault="002F7E65" w:rsidP="002F7E65">
      <w:pPr>
        <w:jc w:val="center"/>
        <w:rPr>
          <w:b/>
          <w:bCs/>
          <w:lang w:eastAsia="it-IT"/>
        </w:rPr>
      </w:pPr>
      <w:r w:rsidRPr="002F7E65">
        <w:rPr>
          <w:b/>
          <w:bCs/>
          <w:lang w:eastAsia="it-IT"/>
        </w:rPr>
        <w:t>DOMANDA DI PARTECIPAZIONE ALLA PROCEDURA DI PROGRESSIONE VERTICALE</w:t>
      </w:r>
    </w:p>
    <w:p w14:paraId="3CAB093F" w14:textId="77777777" w:rsidR="002F7E65" w:rsidRPr="002F7E65" w:rsidRDefault="002F7E65" w:rsidP="002F7E65">
      <w:pPr>
        <w:jc w:val="center"/>
        <w:rPr>
          <w:lang w:eastAsia="it-IT"/>
        </w:rPr>
      </w:pPr>
      <w:r w:rsidRPr="002F7E65">
        <w:rPr>
          <w:lang w:eastAsia="it-IT"/>
        </w:rPr>
        <w:t xml:space="preserve">Dall’Area degli Istruttori (ex </w:t>
      </w:r>
      <w:proofErr w:type="spellStart"/>
      <w:r w:rsidRPr="002F7E65">
        <w:rPr>
          <w:lang w:eastAsia="it-IT"/>
        </w:rPr>
        <w:t>Cat</w:t>
      </w:r>
      <w:proofErr w:type="spellEnd"/>
      <w:r w:rsidRPr="002F7E65">
        <w:rPr>
          <w:lang w:eastAsia="it-IT"/>
        </w:rPr>
        <w:t xml:space="preserve">. C) all’Area dei Funzionari e dell’Elevata Qualificazione (ex </w:t>
      </w:r>
      <w:proofErr w:type="spellStart"/>
      <w:r w:rsidRPr="002F7E65">
        <w:rPr>
          <w:lang w:eastAsia="it-IT"/>
        </w:rPr>
        <w:t>Cat</w:t>
      </w:r>
      <w:proofErr w:type="spellEnd"/>
      <w:r w:rsidRPr="002F7E65">
        <w:rPr>
          <w:lang w:eastAsia="it-IT"/>
        </w:rPr>
        <w:t>. D)</w:t>
      </w:r>
      <w:r w:rsidRPr="002F7E65">
        <w:rPr>
          <w:lang w:eastAsia="it-IT"/>
        </w:rPr>
        <w:br/>
        <w:t>Profilo: Educatore Professionale</w:t>
      </w:r>
    </w:p>
    <w:p w14:paraId="018D0843" w14:textId="77777777" w:rsidR="002F7E65" w:rsidRDefault="002F7E65" w:rsidP="002F7E65">
      <w:pPr>
        <w:spacing w:after="120"/>
        <w:jc w:val="right"/>
        <w:rPr>
          <w:lang w:eastAsia="it-IT"/>
        </w:rPr>
      </w:pPr>
    </w:p>
    <w:p w14:paraId="0887733F" w14:textId="26DE80DF" w:rsidR="002F7E65" w:rsidRDefault="002F7E65" w:rsidP="002F7E65">
      <w:pPr>
        <w:spacing w:after="120"/>
        <w:jc w:val="right"/>
        <w:rPr>
          <w:lang w:eastAsia="it-IT"/>
        </w:rPr>
      </w:pPr>
      <w:r w:rsidRPr="002F7E65">
        <w:rPr>
          <w:lang w:eastAsia="it-IT"/>
        </w:rPr>
        <w:t xml:space="preserve">Al Consorzio </w:t>
      </w:r>
      <w:r>
        <w:rPr>
          <w:lang w:eastAsia="it-IT"/>
        </w:rPr>
        <w:t xml:space="preserve">Intercomunale </w:t>
      </w:r>
      <w:r w:rsidRPr="002F7E65">
        <w:rPr>
          <w:lang w:eastAsia="it-IT"/>
        </w:rPr>
        <w:t xml:space="preserve">dei Servizi </w:t>
      </w:r>
      <w:r>
        <w:rPr>
          <w:lang w:eastAsia="it-IT"/>
        </w:rPr>
        <w:t>Socio-assistenziali del Cusio – CISS Cusio</w:t>
      </w:r>
      <w:r w:rsidRPr="002F7E65">
        <w:rPr>
          <w:lang w:eastAsia="it-IT"/>
        </w:rPr>
        <w:br/>
      </w:r>
      <w:r>
        <w:rPr>
          <w:lang w:eastAsia="it-IT"/>
        </w:rPr>
        <w:t>Via Mazzini, 96 - 28883 Omegna (VB)</w:t>
      </w:r>
    </w:p>
    <w:p w14:paraId="6EF8E180" w14:textId="32BBAF3F" w:rsidR="002F7E65" w:rsidRDefault="002F7E65" w:rsidP="002F7E65">
      <w:pPr>
        <w:spacing w:after="120"/>
        <w:jc w:val="right"/>
        <w:rPr>
          <w:lang w:eastAsia="it-IT"/>
        </w:rPr>
      </w:pPr>
      <w:r>
        <w:rPr>
          <w:lang w:eastAsia="it-IT"/>
        </w:rPr>
        <w:t xml:space="preserve">PEC: </w:t>
      </w:r>
      <w:hyperlink r:id="rId7" w:history="1">
        <w:r w:rsidRPr="00E01FDC">
          <w:rPr>
            <w:rStyle w:val="Collegamentoipertestuale"/>
            <w:lang w:eastAsia="it-IT"/>
          </w:rPr>
          <w:t>ciss-cusio@pec.it</w:t>
        </w:r>
      </w:hyperlink>
    </w:p>
    <w:p w14:paraId="19727CEE" w14:textId="77777777" w:rsidR="002F7E65" w:rsidRDefault="002F7E65" w:rsidP="002F7E65">
      <w:pPr>
        <w:rPr>
          <w:lang w:eastAsia="it-IT"/>
        </w:rPr>
      </w:pPr>
    </w:p>
    <w:p w14:paraId="15D760EB" w14:textId="232DAACC" w:rsidR="002F7E65" w:rsidRDefault="002F7E65" w:rsidP="002F7E65">
      <w:pPr>
        <w:spacing w:after="120"/>
        <w:rPr>
          <w:lang w:eastAsia="it-IT"/>
        </w:rPr>
      </w:pPr>
      <w:r w:rsidRPr="002F7E65">
        <w:rPr>
          <w:lang w:eastAsia="it-IT"/>
        </w:rPr>
        <w:t>Il/La sottoscritto/a</w:t>
      </w:r>
      <w:r>
        <w:rPr>
          <w:lang w:eastAsia="it-IT"/>
        </w:rPr>
        <w:t xml:space="preserve"> </w:t>
      </w:r>
      <w:r w:rsidRPr="002F7E65">
        <w:rPr>
          <w:lang w:eastAsia="it-IT"/>
        </w:rPr>
        <w:t>_______________________________________________________________</w:t>
      </w:r>
      <w:r>
        <w:rPr>
          <w:lang w:eastAsia="it-IT"/>
        </w:rPr>
        <w:t>,</w:t>
      </w:r>
    </w:p>
    <w:p w14:paraId="4FE3B159" w14:textId="77777777" w:rsidR="002F7E65" w:rsidRDefault="002F7E65" w:rsidP="002F7E65">
      <w:pPr>
        <w:spacing w:after="120"/>
        <w:rPr>
          <w:lang w:eastAsia="it-IT"/>
        </w:rPr>
      </w:pPr>
      <w:r w:rsidRPr="002F7E65">
        <w:rPr>
          <w:lang w:eastAsia="it-IT"/>
        </w:rPr>
        <w:t>Codice fiscale _</w:t>
      </w:r>
      <w:r>
        <w:rPr>
          <w:lang w:eastAsia="it-IT"/>
        </w:rPr>
        <w:t>___</w:t>
      </w:r>
      <w:r w:rsidRPr="002F7E65">
        <w:rPr>
          <w:lang w:eastAsia="it-IT"/>
        </w:rPr>
        <w:t>_________________________________</w:t>
      </w:r>
      <w:r>
        <w:rPr>
          <w:lang w:eastAsia="it-IT"/>
        </w:rPr>
        <w:t>, n</w:t>
      </w:r>
      <w:r w:rsidRPr="002F7E65">
        <w:rPr>
          <w:lang w:eastAsia="it-IT"/>
        </w:rPr>
        <w:t xml:space="preserve">ato/a </w:t>
      </w:r>
      <w:proofErr w:type="spellStart"/>
      <w:r w:rsidRPr="002F7E65">
        <w:rPr>
          <w:lang w:eastAsia="it-IT"/>
        </w:rPr>
        <w:t>a</w:t>
      </w:r>
      <w:proofErr w:type="spellEnd"/>
      <w:r w:rsidRPr="002F7E65">
        <w:rPr>
          <w:lang w:eastAsia="it-IT"/>
        </w:rPr>
        <w:t xml:space="preserve"> _____________________</w:t>
      </w:r>
    </w:p>
    <w:p w14:paraId="4BB63811" w14:textId="77777777" w:rsidR="002F7E65" w:rsidRDefault="002F7E65" w:rsidP="002F7E65">
      <w:pPr>
        <w:spacing w:after="120"/>
        <w:rPr>
          <w:lang w:eastAsia="it-IT"/>
        </w:rPr>
      </w:pPr>
      <w:r w:rsidRPr="002F7E65">
        <w:rPr>
          <w:lang w:eastAsia="it-IT"/>
        </w:rPr>
        <w:t>il ______</w:t>
      </w:r>
      <w:r>
        <w:rPr>
          <w:lang w:eastAsia="it-IT"/>
        </w:rPr>
        <w:t>______, r</w:t>
      </w:r>
      <w:r w:rsidRPr="002F7E65">
        <w:rPr>
          <w:lang w:eastAsia="it-IT"/>
        </w:rPr>
        <w:t>esidente a_______________________</w:t>
      </w:r>
      <w:r>
        <w:rPr>
          <w:lang w:eastAsia="it-IT"/>
        </w:rPr>
        <w:t xml:space="preserve">, </w:t>
      </w:r>
      <w:r w:rsidRPr="002F7E65">
        <w:rPr>
          <w:lang w:eastAsia="it-IT"/>
        </w:rPr>
        <w:t>Via/Piazza______________________</w:t>
      </w:r>
    </w:p>
    <w:p w14:paraId="42AA3908" w14:textId="0A647A58" w:rsidR="002F7E65" w:rsidRDefault="002F7E65" w:rsidP="002F7E65">
      <w:pPr>
        <w:spacing w:after="120"/>
        <w:rPr>
          <w:lang w:eastAsia="it-IT"/>
        </w:rPr>
      </w:pPr>
      <w:r w:rsidRPr="002F7E65">
        <w:rPr>
          <w:lang w:eastAsia="it-IT"/>
        </w:rPr>
        <w:t>CAP _________</w:t>
      </w:r>
    </w:p>
    <w:p w14:paraId="563BA238" w14:textId="4F4A6DC2" w:rsidR="002F7E65" w:rsidRDefault="002F7E65" w:rsidP="002F7E65">
      <w:pPr>
        <w:spacing w:after="120"/>
        <w:rPr>
          <w:lang w:eastAsia="it-IT"/>
        </w:rPr>
      </w:pPr>
      <w:r w:rsidRPr="002F7E65">
        <w:rPr>
          <w:lang w:eastAsia="it-IT"/>
        </w:rPr>
        <w:t>Telefono: ____________________</w:t>
      </w:r>
      <w:r w:rsidR="00E76D1A">
        <w:rPr>
          <w:lang w:eastAsia="it-IT"/>
        </w:rPr>
        <w:t xml:space="preserve"> </w:t>
      </w:r>
      <w:r w:rsidRPr="002F7E65">
        <w:rPr>
          <w:lang w:eastAsia="it-IT"/>
        </w:rPr>
        <w:t>Email</w:t>
      </w:r>
      <w:r w:rsidR="00E76D1A">
        <w:rPr>
          <w:lang w:eastAsia="it-IT"/>
        </w:rPr>
        <w:t xml:space="preserve"> / PEC</w:t>
      </w:r>
      <w:r w:rsidRPr="002F7E65">
        <w:rPr>
          <w:lang w:eastAsia="it-IT"/>
        </w:rPr>
        <w:t>: _______________________________________</w:t>
      </w:r>
    </w:p>
    <w:p w14:paraId="7A204AD1" w14:textId="77777777" w:rsidR="002F7E65" w:rsidRPr="002F7E65" w:rsidRDefault="002F7E65" w:rsidP="002F7E65">
      <w:pPr>
        <w:jc w:val="center"/>
        <w:rPr>
          <w:b/>
          <w:bCs/>
          <w:lang w:eastAsia="it-IT"/>
        </w:rPr>
      </w:pPr>
      <w:r w:rsidRPr="002F7E65">
        <w:rPr>
          <w:b/>
          <w:bCs/>
          <w:lang w:eastAsia="it-IT"/>
        </w:rPr>
        <w:t>CHIEDE</w:t>
      </w:r>
    </w:p>
    <w:p w14:paraId="43E32D16" w14:textId="1D14770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 xml:space="preserve">di essere ammesso/a </w:t>
      </w:r>
      <w:proofErr w:type="spellStart"/>
      <w:r w:rsidRPr="002F7E65">
        <w:rPr>
          <w:lang w:eastAsia="it-IT"/>
        </w:rPr>
        <w:t>a</w:t>
      </w:r>
      <w:proofErr w:type="spellEnd"/>
      <w:r w:rsidRPr="002F7E65">
        <w:rPr>
          <w:lang w:eastAsia="it-IT"/>
        </w:rPr>
        <w:t xml:space="preserve"> partecipare alla procedura di progressione verticale dall’Area degli Istruttori (ex </w:t>
      </w:r>
      <w:proofErr w:type="spellStart"/>
      <w:r w:rsidRPr="002F7E65">
        <w:rPr>
          <w:lang w:eastAsia="it-IT"/>
        </w:rPr>
        <w:t>Cat</w:t>
      </w:r>
      <w:proofErr w:type="spellEnd"/>
      <w:r w:rsidRPr="002F7E65">
        <w:rPr>
          <w:lang w:eastAsia="it-IT"/>
        </w:rPr>
        <w:t xml:space="preserve">. C) all’Area dei Funzionari e dell’Elevata Qualificazione (ex </w:t>
      </w:r>
      <w:proofErr w:type="spellStart"/>
      <w:r w:rsidRPr="002F7E65">
        <w:rPr>
          <w:lang w:eastAsia="it-IT"/>
        </w:rPr>
        <w:t>Cat</w:t>
      </w:r>
      <w:proofErr w:type="spellEnd"/>
      <w:r w:rsidRPr="002F7E65">
        <w:rPr>
          <w:lang w:eastAsia="it-IT"/>
        </w:rPr>
        <w:t xml:space="preserve">. D), per il profilo di Educatore Professionale, come da Avviso Pubblico approvato con Determinazione n. </w:t>
      </w:r>
      <w:r>
        <w:rPr>
          <w:lang w:eastAsia="it-IT"/>
        </w:rPr>
        <w:t>367</w:t>
      </w:r>
      <w:r w:rsidRPr="002F7E65">
        <w:rPr>
          <w:lang w:eastAsia="it-IT"/>
        </w:rPr>
        <w:t xml:space="preserve"> del </w:t>
      </w:r>
      <w:r>
        <w:rPr>
          <w:lang w:eastAsia="it-IT"/>
        </w:rPr>
        <w:t>20</w:t>
      </w:r>
      <w:r w:rsidRPr="002F7E65">
        <w:rPr>
          <w:lang w:eastAsia="it-IT"/>
        </w:rPr>
        <w:t>/</w:t>
      </w:r>
      <w:r>
        <w:rPr>
          <w:lang w:eastAsia="it-IT"/>
        </w:rPr>
        <w:t>11</w:t>
      </w:r>
      <w:r w:rsidRPr="002F7E65">
        <w:rPr>
          <w:lang w:eastAsia="it-IT"/>
        </w:rPr>
        <w:t>/</w:t>
      </w:r>
      <w:r>
        <w:rPr>
          <w:lang w:eastAsia="it-IT"/>
        </w:rPr>
        <w:t>2025</w:t>
      </w:r>
      <w:r w:rsidRPr="002F7E65">
        <w:rPr>
          <w:lang w:eastAsia="it-IT"/>
        </w:rPr>
        <w:t>.</w:t>
      </w:r>
    </w:p>
    <w:p w14:paraId="6FEB6E5B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A tal fine, sotto la propria responsabilità</w:t>
      </w:r>
    </w:p>
    <w:p w14:paraId="35F591C5" w14:textId="77777777" w:rsidR="002F7E65" w:rsidRPr="002F7E65" w:rsidRDefault="002F7E65" w:rsidP="002F7E65">
      <w:pPr>
        <w:jc w:val="center"/>
        <w:rPr>
          <w:b/>
          <w:bCs/>
          <w:lang w:eastAsia="it-IT"/>
        </w:rPr>
      </w:pPr>
      <w:r w:rsidRPr="002F7E65">
        <w:rPr>
          <w:b/>
          <w:bCs/>
          <w:lang w:eastAsia="it-IT"/>
        </w:rPr>
        <w:t>DICHIARA</w:t>
      </w:r>
    </w:p>
    <w:p w14:paraId="28E5FE05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ai sensi degli artt. 46 e 47 del D.P.R. 445/2000:</w:t>
      </w:r>
    </w:p>
    <w:p w14:paraId="1A4EDC49" w14:textId="050EA93F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 xml:space="preserve">di essere dipendente a tempo </w:t>
      </w:r>
      <w:r>
        <w:rPr>
          <w:lang w:eastAsia="it-IT"/>
        </w:rPr>
        <w:t>indeterminato</w:t>
      </w:r>
      <w:r w:rsidRPr="002F7E65">
        <w:rPr>
          <w:lang w:eastAsia="it-IT"/>
        </w:rPr>
        <w:t xml:space="preserve"> del Consorzio </w:t>
      </w:r>
      <w:r>
        <w:rPr>
          <w:lang w:eastAsia="it-IT"/>
        </w:rPr>
        <w:t xml:space="preserve">Intercomunale </w:t>
      </w:r>
      <w:r w:rsidRPr="002F7E65">
        <w:rPr>
          <w:lang w:eastAsia="it-IT"/>
        </w:rPr>
        <w:t>dei Servizi Soci</w:t>
      </w:r>
      <w:r>
        <w:rPr>
          <w:lang w:eastAsia="it-IT"/>
        </w:rPr>
        <w:t>o-assistenziali del Cusio – CISS Cusio</w:t>
      </w:r>
      <w:r w:rsidRPr="002F7E65">
        <w:rPr>
          <w:lang w:eastAsia="it-IT"/>
        </w:rPr>
        <w:t xml:space="preserve">, attualmente inquadrato/a nell’Area degli Istruttori (ex Categoria C), profilo </w:t>
      </w:r>
      <w:r>
        <w:rPr>
          <w:lang w:eastAsia="it-IT"/>
        </w:rPr>
        <w:t>educatore professionale</w:t>
      </w:r>
      <w:r w:rsidRPr="002F7E65">
        <w:rPr>
          <w:lang w:eastAsia="it-IT"/>
        </w:rPr>
        <w:t>;</w:t>
      </w:r>
    </w:p>
    <w:p w14:paraId="5E65A785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di possedere un’anzianità di servizio pari a _______ anni nell’Area degli Istruttori, maturata anche in profili equivalenti, come previsto dal CCNL Funzioni Locali;</w:t>
      </w:r>
    </w:p>
    <w:p w14:paraId="2DB323A3" w14:textId="77777777" w:rsidR="002F7E65" w:rsidRDefault="002F7E65" w:rsidP="002F7E65">
      <w:pPr>
        <w:rPr>
          <w:lang w:eastAsia="it-IT"/>
        </w:rPr>
      </w:pPr>
      <w:r w:rsidRPr="002F7E65">
        <w:rPr>
          <w:lang w:eastAsia="it-IT"/>
        </w:rPr>
        <w:t>di essere in possesso del seguente titolo di studio richiesto per l’accesso all’Area dei Funzionari:</w:t>
      </w:r>
    </w:p>
    <w:p w14:paraId="773A117A" w14:textId="77777777" w:rsidR="002F7E65" w:rsidRDefault="002F7E65" w:rsidP="00E76D1A">
      <w:pPr>
        <w:ind w:left="708"/>
        <w:rPr>
          <w:lang w:eastAsia="it-IT"/>
        </w:rPr>
      </w:pPr>
      <w:r w:rsidRPr="002F7E65">
        <w:rPr>
          <w:lang w:eastAsia="it-IT"/>
        </w:rPr>
        <w:t>Titolo: ______________________________________________</w:t>
      </w:r>
    </w:p>
    <w:p w14:paraId="21158827" w14:textId="77777777" w:rsidR="002F7E65" w:rsidRDefault="002F7E65" w:rsidP="00E76D1A">
      <w:pPr>
        <w:ind w:left="708"/>
        <w:rPr>
          <w:lang w:eastAsia="it-IT"/>
        </w:rPr>
      </w:pPr>
      <w:r w:rsidRPr="002F7E65">
        <w:rPr>
          <w:lang w:eastAsia="it-IT"/>
        </w:rPr>
        <w:t>Conseguimento presso: ________________________________</w:t>
      </w:r>
    </w:p>
    <w:p w14:paraId="0BB990C8" w14:textId="77777777" w:rsidR="002F7E65" w:rsidRDefault="002F7E65" w:rsidP="00E76D1A">
      <w:pPr>
        <w:ind w:left="708"/>
        <w:rPr>
          <w:lang w:eastAsia="it-IT"/>
        </w:rPr>
      </w:pPr>
      <w:r w:rsidRPr="002F7E65">
        <w:rPr>
          <w:lang w:eastAsia="it-IT"/>
        </w:rPr>
        <w:t>Anno: _____________</w:t>
      </w:r>
    </w:p>
    <w:p w14:paraId="7CD892B2" w14:textId="0B0CF903" w:rsidR="002F7E65" w:rsidRPr="002F7E65" w:rsidRDefault="002F7E65" w:rsidP="00E76D1A">
      <w:pPr>
        <w:ind w:left="708"/>
        <w:rPr>
          <w:lang w:eastAsia="it-IT"/>
        </w:rPr>
      </w:pPr>
      <w:r w:rsidRPr="002F7E65">
        <w:rPr>
          <w:lang w:eastAsia="it-IT"/>
        </w:rPr>
        <w:t>Classe di laurea / Ordinamento: _________________________;</w:t>
      </w:r>
    </w:p>
    <w:p w14:paraId="1B80C0C2" w14:textId="77777777" w:rsidR="002F7E65" w:rsidRPr="002F7E65" w:rsidRDefault="002F7E65" w:rsidP="002F7E65">
      <w:pPr>
        <w:jc w:val="both"/>
        <w:rPr>
          <w:lang w:eastAsia="it-IT"/>
        </w:rPr>
      </w:pPr>
      <w:r w:rsidRPr="002F7E65">
        <w:rPr>
          <w:lang w:eastAsia="it-IT"/>
        </w:rPr>
        <w:t>di non aver riportato condanne penali, né di essere destinatario/a di procedimenti penali o disciplinari ostativi alla partecipazione;</w:t>
      </w:r>
    </w:p>
    <w:p w14:paraId="356FA353" w14:textId="77777777" w:rsidR="002F7E65" w:rsidRPr="002F7E65" w:rsidRDefault="002F7E65" w:rsidP="002F7E65">
      <w:pPr>
        <w:jc w:val="both"/>
        <w:rPr>
          <w:lang w:eastAsia="it-IT"/>
        </w:rPr>
      </w:pPr>
      <w:r w:rsidRPr="002F7E65">
        <w:rPr>
          <w:lang w:eastAsia="it-IT"/>
        </w:rPr>
        <w:lastRenderedPageBreak/>
        <w:t>di essere in possesso delle competenze professionali e dell’esperienza richieste per lo svolgimento del ruolo di Educatore Professionale dell’Area dei Funzionari;</w:t>
      </w:r>
    </w:p>
    <w:p w14:paraId="16D9809F" w14:textId="77777777" w:rsidR="002F7E65" w:rsidRPr="002F7E65" w:rsidRDefault="002F7E65" w:rsidP="002F7E65">
      <w:pPr>
        <w:jc w:val="both"/>
        <w:rPr>
          <w:lang w:eastAsia="it-IT"/>
        </w:rPr>
      </w:pPr>
      <w:r w:rsidRPr="002F7E65">
        <w:rPr>
          <w:lang w:eastAsia="it-IT"/>
        </w:rPr>
        <w:t>di aver preso visione dell’Avviso Pubblico e di accettarne integralmente i contenuti;</w:t>
      </w:r>
    </w:p>
    <w:p w14:paraId="12DD1C87" w14:textId="3CC57011" w:rsidR="00E76D1A" w:rsidRPr="002F7E65" w:rsidRDefault="00E76D1A" w:rsidP="00E76D1A">
      <w:pPr>
        <w:jc w:val="both"/>
        <w:rPr>
          <w:lang w:eastAsia="it-IT"/>
        </w:rPr>
      </w:pPr>
      <w:r w:rsidRPr="002F7E65">
        <w:rPr>
          <w:lang w:eastAsia="it-IT"/>
        </w:rPr>
        <w:t xml:space="preserve">di aver preso visione </w:t>
      </w:r>
      <w:r>
        <w:rPr>
          <w:lang w:eastAsia="it-IT"/>
        </w:rPr>
        <w:t>del “R</w:t>
      </w:r>
      <w:r w:rsidRPr="00E76D1A">
        <w:rPr>
          <w:lang w:eastAsia="it-IT"/>
        </w:rPr>
        <w:t>egolamento disciplina delle progressioni tra le aree, nel periodo transitorio, ai sensi dell’articolo 13, commi 6, 7 e 8</w:t>
      </w:r>
      <w:r w:rsidRPr="00E76D1A">
        <w:rPr>
          <w:lang w:eastAsia="it-IT"/>
        </w:rPr>
        <w:t xml:space="preserve"> DEL CCNL 16/11/2022</w:t>
      </w:r>
      <w:r>
        <w:rPr>
          <w:lang w:eastAsia="it-IT"/>
        </w:rPr>
        <w:t>”</w:t>
      </w:r>
      <w:r w:rsidRPr="002F7E65">
        <w:rPr>
          <w:lang w:eastAsia="it-IT"/>
        </w:rPr>
        <w:t>;</w:t>
      </w:r>
    </w:p>
    <w:p w14:paraId="66F848D9" w14:textId="70FD2E77" w:rsidR="002F7E65" w:rsidRDefault="002F7E65" w:rsidP="002F7E65">
      <w:pPr>
        <w:jc w:val="both"/>
        <w:rPr>
          <w:lang w:eastAsia="it-IT"/>
        </w:rPr>
      </w:pPr>
      <w:r w:rsidRPr="002F7E65">
        <w:rPr>
          <w:lang w:eastAsia="it-IT"/>
        </w:rPr>
        <w:t>di autorizzare il trattamento dei propri dati personali ai sensi del Regolamento UE 2016/679 per finalità connesse alla procedura.</w:t>
      </w:r>
    </w:p>
    <w:p w14:paraId="789A81F0" w14:textId="77777777" w:rsidR="002F7E65" w:rsidRPr="002F7E65" w:rsidRDefault="002F7E65" w:rsidP="002F7E65">
      <w:pPr>
        <w:jc w:val="both"/>
        <w:rPr>
          <w:lang w:eastAsia="it-IT"/>
        </w:rPr>
      </w:pPr>
    </w:p>
    <w:p w14:paraId="5E0F9F8C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Allega alla presente domanda:</w:t>
      </w:r>
    </w:p>
    <w:p w14:paraId="18689B39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□ Copia del documento di identità in corso di validità</w:t>
      </w:r>
    </w:p>
    <w:p w14:paraId="246D4048" w14:textId="19E0CD7A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 xml:space="preserve">□ </w:t>
      </w:r>
      <w:r w:rsidR="00E76D1A">
        <w:rPr>
          <w:lang w:eastAsia="it-IT"/>
        </w:rPr>
        <w:t>Attestazione dei titoli o sua dichiarazione sostitutiva</w:t>
      </w:r>
    </w:p>
    <w:p w14:paraId="0E47C3A2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□ Attestati di formazione/aggiornamento professionale</w:t>
      </w:r>
    </w:p>
    <w:p w14:paraId="7228C4D0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□ Eventuali ulteriori documenti utili</w:t>
      </w:r>
    </w:p>
    <w:p w14:paraId="21134AC9" w14:textId="60378115" w:rsidR="002F7E65" w:rsidRPr="002F7E65" w:rsidRDefault="002F7E65" w:rsidP="002F7E65">
      <w:pPr>
        <w:rPr>
          <w:lang w:eastAsia="it-IT"/>
        </w:rPr>
      </w:pPr>
    </w:p>
    <w:p w14:paraId="7C28D828" w14:textId="7777777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Recapiti per comunicazioni relative alla procedura:</w:t>
      </w:r>
    </w:p>
    <w:p w14:paraId="33AE1F11" w14:textId="77777777" w:rsidR="00E76D1A" w:rsidRDefault="002F7E65" w:rsidP="002F7E65">
      <w:pPr>
        <w:rPr>
          <w:lang w:eastAsia="it-IT"/>
        </w:rPr>
      </w:pPr>
      <w:proofErr w:type="gramStart"/>
      <w:r w:rsidRPr="002F7E65">
        <w:rPr>
          <w:lang w:eastAsia="it-IT"/>
        </w:rPr>
        <w:t>Email:</w:t>
      </w:r>
      <w:r w:rsidR="00E76D1A">
        <w:rPr>
          <w:lang w:eastAsia="it-IT"/>
        </w:rPr>
        <w:t xml:space="preserve"> </w:t>
      </w:r>
      <w:r w:rsidRPr="002F7E65">
        <w:rPr>
          <w:lang w:eastAsia="it-IT"/>
        </w:rPr>
        <w:t xml:space="preserve"> _</w:t>
      </w:r>
      <w:proofErr w:type="gramEnd"/>
      <w:r w:rsidRPr="002F7E65">
        <w:rPr>
          <w:lang w:eastAsia="it-IT"/>
        </w:rPr>
        <w:t>______________________________________</w:t>
      </w:r>
    </w:p>
    <w:p w14:paraId="45F98040" w14:textId="78CEE182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Telefono: _____________________________________</w:t>
      </w:r>
    </w:p>
    <w:p w14:paraId="0FB9EBB3" w14:textId="3326C964" w:rsidR="002F7E65" w:rsidRPr="002F7E65" w:rsidRDefault="002F7E65" w:rsidP="002F7E65">
      <w:pPr>
        <w:rPr>
          <w:lang w:eastAsia="it-IT"/>
        </w:rPr>
      </w:pPr>
    </w:p>
    <w:p w14:paraId="452C0ACE" w14:textId="6EF9503E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 xml:space="preserve">Luogo ____________, data </w:t>
      </w:r>
      <w:r w:rsidR="00E76D1A">
        <w:rPr>
          <w:lang w:eastAsia="it-IT"/>
        </w:rPr>
        <w:t>___</w:t>
      </w:r>
      <w:r w:rsidRPr="002F7E65">
        <w:rPr>
          <w:lang w:eastAsia="it-IT"/>
        </w:rPr>
        <w:t>/</w:t>
      </w:r>
      <w:r w:rsidR="00E76D1A">
        <w:rPr>
          <w:lang w:eastAsia="it-IT"/>
        </w:rPr>
        <w:t>___</w:t>
      </w:r>
      <w:r w:rsidRPr="002F7E65">
        <w:rPr>
          <w:lang w:eastAsia="it-IT"/>
        </w:rPr>
        <w:t>/</w:t>
      </w:r>
      <w:r w:rsidR="00E76D1A">
        <w:rPr>
          <w:lang w:eastAsia="it-IT"/>
        </w:rPr>
        <w:t>____</w:t>
      </w:r>
    </w:p>
    <w:p w14:paraId="223E6CA1" w14:textId="77777777" w:rsidR="00E76D1A" w:rsidRDefault="00E76D1A" w:rsidP="002F7E65">
      <w:pPr>
        <w:rPr>
          <w:lang w:eastAsia="it-IT"/>
        </w:rPr>
      </w:pPr>
    </w:p>
    <w:p w14:paraId="00D90C66" w14:textId="77777777" w:rsidR="00E76D1A" w:rsidRDefault="00E76D1A" w:rsidP="002F7E65">
      <w:pPr>
        <w:rPr>
          <w:lang w:eastAsia="it-IT"/>
        </w:rPr>
      </w:pPr>
    </w:p>
    <w:p w14:paraId="45A75A73" w14:textId="6B5618C7" w:rsidR="002F7E65" w:rsidRPr="002F7E65" w:rsidRDefault="002F7E65" w:rsidP="002F7E65">
      <w:pPr>
        <w:rPr>
          <w:lang w:eastAsia="it-IT"/>
        </w:rPr>
      </w:pPr>
      <w:r w:rsidRPr="002F7E65">
        <w:rPr>
          <w:lang w:eastAsia="it-IT"/>
        </w:rPr>
        <w:t>Firma leggibile: ________________________________</w:t>
      </w:r>
    </w:p>
    <w:p w14:paraId="1D40659A" w14:textId="0BAF8D0D" w:rsidR="00D07E02" w:rsidRPr="002F7E65" w:rsidRDefault="00D07E02" w:rsidP="002F7E65"/>
    <w:sectPr w:rsidR="00D07E02" w:rsidRPr="002F7E65" w:rsidSect="00340D8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A0401" w14:textId="77777777" w:rsidR="00061B66" w:rsidRDefault="00061B66" w:rsidP="00624F6C">
      <w:pPr>
        <w:spacing w:after="0" w:line="240" w:lineRule="auto"/>
      </w:pPr>
      <w:r>
        <w:separator/>
      </w:r>
    </w:p>
  </w:endnote>
  <w:endnote w:type="continuationSeparator" w:id="0">
    <w:p w14:paraId="0F95221F" w14:textId="77777777" w:rsidR="00061B66" w:rsidRDefault="00061B66" w:rsidP="00624F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397FA" w14:textId="77777777" w:rsidR="00D02A9B" w:rsidRPr="00624F6C" w:rsidRDefault="00D02A9B" w:rsidP="00D02A9B">
    <w:pPr>
      <w:pStyle w:val="Pidipagina"/>
      <w:rPr>
        <w:rFonts w:ascii="Arial" w:hAnsi="Arial" w:cs="Arial"/>
        <w:b/>
        <w:color w:val="767171" w:themeColor="background2" w:themeShade="80"/>
        <w:sz w:val="18"/>
      </w:rPr>
    </w:pPr>
    <w:r w:rsidRPr="00624F6C">
      <w:rPr>
        <w:rFonts w:ascii="Arial" w:hAnsi="Arial" w:cs="Arial"/>
        <w:b/>
        <w:color w:val="767171" w:themeColor="background2" w:themeShade="80"/>
        <w:sz w:val="18"/>
      </w:rPr>
      <w:t>Consorzio Intercomunale dei Servizi Socio-assistenziali</w:t>
    </w:r>
  </w:p>
  <w:p w14:paraId="0DAA613D" w14:textId="77777777" w:rsidR="00D02A9B" w:rsidRPr="00624F6C" w:rsidRDefault="00D02A9B" w:rsidP="00D02A9B">
    <w:pPr>
      <w:pStyle w:val="Pidipagina"/>
      <w:rPr>
        <w:rFonts w:ascii="Arial" w:hAnsi="Arial" w:cs="Arial"/>
        <w:color w:val="767171" w:themeColor="background2" w:themeShade="80"/>
        <w:sz w:val="8"/>
      </w:rPr>
    </w:pPr>
  </w:p>
  <w:p w14:paraId="5C6107BF" w14:textId="77777777" w:rsidR="00D02A9B" w:rsidRPr="00624F6C" w:rsidRDefault="00D02A9B" w:rsidP="00D02A9B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 w:rsidRPr="00624F6C">
      <w:rPr>
        <w:rFonts w:ascii="Arial" w:hAnsi="Arial" w:cs="Arial"/>
        <w:color w:val="767171" w:themeColor="background2" w:themeShade="80"/>
        <w:sz w:val="18"/>
      </w:rPr>
      <w:t>Omegna, via Mazzini, 96</w:t>
    </w:r>
    <w:r w:rsidRPr="00624F6C">
      <w:rPr>
        <w:rFonts w:ascii="Arial" w:hAnsi="Arial" w:cs="Arial"/>
        <w:color w:val="767171" w:themeColor="background2" w:themeShade="80"/>
        <w:sz w:val="18"/>
      </w:rPr>
      <w:tab/>
    </w:r>
    <w:hyperlink r:id="rId1" w:history="1">
      <w:r w:rsidRPr="00624F6C">
        <w:rPr>
          <w:rStyle w:val="Collegamentoipertestuale"/>
          <w:rFonts w:ascii="Arial" w:hAnsi="Arial" w:cs="Arial"/>
          <w:color w:val="767171" w:themeColor="background2" w:themeShade="80"/>
          <w:sz w:val="18"/>
        </w:rPr>
        <w:t>www.cisscusio.it</w:t>
      </w:r>
    </w:hyperlink>
  </w:p>
  <w:p w14:paraId="11731922" w14:textId="77777777" w:rsidR="00D02A9B" w:rsidRPr="00624F6C" w:rsidRDefault="00D02A9B" w:rsidP="00D02A9B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2"/>
        <w:szCs w:val="2"/>
      </w:rPr>
    </w:pPr>
  </w:p>
  <w:p w14:paraId="0797F2AA" w14:textId="77777777" w:rsidR="00D02A9B" w:rsidRPr="00624F6C" w:rsidRDefault="00D02A9B" w:rsidP="00D02A9B">
    <w:pPr>
      <w:pStyle w:val="Pidipagina"/>
      <w:tabs>
        <w:tab w:val="clear" w:pos="4819"/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 w:rsidRPr="00624F6C">
      <w:rPr>
        <w:rFonts w:ascii="Arial" w:hAnsi="Arial" w:cs="Arial"/>
        <w:color w:val="767171" w:themeColor="background2" w:themeShade="80"/>
        <w:sz w:val="18"/>
      </w:rPr>
      <w:t>Tel. 0323 63637</w:t>
    </w:r>
    <w:r w:rsidRPr="00624F6C">
      <w:rPr>
        <w:rFonts w:ascii="Arial" w:hAnsi="Arial" w:cs="Arial"/>
        <w:color w:val="767171" w:themeColor="background2" w:themeShade="80"/>
        <w:sz w:val="18"/>
      </w:rPr>
      <w:tab/>
      <w:t xml:space="preserve">mail: </w:t>
    </w:r>
    <w:hyperlink r:id="rId2" w:history="1">
      <w:r w:rsidRPr="00624F6C">
        <w:rPr>
          <w:rStyle w:val="Collegamentoipertestuale"/>
          <w:rFonts w:ascii="Arial" w:hAnsi="Arial" w:cs="Arial"/>
          <w:color w:val="767171" w:themeColor="background2" w:themeShade="80"/>
          <w:sz w:val="18"/>
        </w:rPr>
        <w:t>segreteria@cisscusio.it</w:t>
      </w:r>
    </w:hyperlink>
  </w:p>
  <w:p w14:paraId="6B4517E8" w14:textId="77777777" w:rsidR="00D02A9B" w:rsidRPr="00624F6C" w:rsidRDefault="00D02A9B" w:rsidP="00D02A9B">
    <w:pPr>
      <w:pStyle w:val="Pidipagina"/>
      <w:tabs>
        <w:tab w:val="clear" w:pos="4819"/>
        <w:tab w:val="left" w:pos="2977"/>
      </w:tabs>
      <w:rPr>
        <w:rFonts w:ascii="Arial" w:hAnsi="Arial" w:cs="Arial"/>
        <w:color w:val="767171" w:themeColor="background2" w:themeShade="80"/>
        <w:sz w:val="2"/>
        <w:szCs w:val="2"/>
      </w:rPr>
    </w:pPr>
  </w:p>
  <w:p w14:paraId="54B3094E" w14:textId="77777777" w:rsidR="00D02A9B" w:rsidRPr="00624F6C" w:rsidRDefault="00D02A9B" w:rsidP="00D02A9B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 w:rsidRPr="00624F6C">
      <w:rPr>
        <w:rFonts w:ascii="Arial" w:hAnsi="Arial" w:cs="Arial"/>
        <w:color w:val="767171" w:themeColor="background2" w:themeShade="80"/>
        <w:sz w:val="18"/>
      </w:rPr>
      <w:t>P. IVA: 01608900039</w:t>
    </w:r>
    <w:r w:rsidRPr="00624F6C">
      <w:rPr>
        <w:rFonts w:ascii="Arial" w:hAnsi="Arial" w:cs="Arial"/>
        <w:color w:val="767171" w:themeColor="background2" w:themeShade="80"/>
        <w:sz w:val="18"/>
      </w:rPr>
      <w:tab/>
    </w:r>
    <w:proofErr w:type="spellStart"/>
    <w:r w:rsidRPr="00624F6C">
      <w:rPr>
        <w:rFonts w:ascii="Arial" w:hAnsi="Arial" w:cs="Arial"/>
        <w:color w:val="767171" w:themeColor="background2" w:themeShade="80"/>
        <w:sz w:val="18"/>
      </w:rPr>
      <w:t>pec</w:t>
    </w:r>
    <w:proofErr w:type="spellEnd"/>
    <w:r w:rsidRPr="00624F6C">
      <w:rPr>
        <w:rFonts w:ascii="Arial" w:hAnsi="Arial" w:cs="Arial"/>
        <w:color w:val="767171" w:themeColor="background2" w:themeShade="80"/>
        <w:sz w:val="18"/>
      </w:rPr>
      <w:t>: ciss-cusio@pec.it</w:t>
    </w:r>
  </w:p>
  <w:p w14:paraId="7378D012" w14:textId="77777777" w:rsidR="00D02A9B" w:rsidRDefault="00D02A9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670B" w14:textId="77777777" w:rsidR="00624F6C" w:rsidRPr="00624F6C" w:rsidRDefault="00624F6C">
    <w:pPr>
      <w:pStyle w:val="Pidipagina"/>
      <w:rPr>
        <w:rFonts w:ascii="Arial" w:hAnsi="Arial" w:cs="Arial"/>
        <w:b/>
        <w:color w:val="767171" w:themeColor="background2" w:themeShade="80"/>
        <w:sz w:val="18"/>
      </w:rPr>
    </w:pPr>
    <w:r w:rsidRPr="00624F6C">
      <w:rPr>
        <w:rFonts w:ascii="Arial" w:hAnsi="Arial" w:cs="Arial"/>
        <w:b/>
        <w:color w:val="767171" w:themeColor="background2" w:themeShade="80"/>
        <w:sz w:val="18"/>
      </w:rPr>
      <w:t>Consorzio Intercomunale dei Servizi Socio-assistenziali</w:t>
    </w:r>
  </w:p>
  <w:p w14:paraId="7F14F1BA" w14:textId="77777777" w:rsidR="00624F6C" w:rsidRPr="00624F6C" w:rsidRDefault="00624F6C">
    <w:pPr>
      <w:pStyle w:val="Pidipagina"/>
      <w:rPr>
        <w:rFonts w:ascii="Arial" w:hAnsi="Arial" w:cs="Arial"/>
        <w:color w:val="767171" w:themeColor="background2" w:themeShade="80"/>
        <w:sz w:val="8"/>
      </w:rPr>
    </w:pPr>
  </w:p>
  <w:p w14:paraId="618A5984" w14:textId="77777777" w:rsidR="00624F6C" w:rsidRPr="00624F6C" w:rsidRDefault="00624F6C" w:rsidP="00624F6C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 w:rsidRPr="00624F6C">
      <w:rPr>
        <w:rFonts w:ascii="Arial" w:hAnsi="Arial" w:cs="Arial"/>
        <w:color w:val="767171" w:themeColor="background2" w:themeShade="80"/>
        <w:sz w:val="18"/>
      </w:rPr>
      <w:t>Omegna, via Mazzini, 96</w:t>
    </w:r>
    <w:r w:rsidRPr="00624F6C">
      <w:rPr>
        <w:rFonts w:ascii="Arial" w:hAnsi="Arial" w:cs="Arial"/>
        <w:color w:val="767171" w:themeColor="background2" w:themeShade="80"/>
        <w:sz w:val="18"/>
      </w:rPr>
      <w:tab/>
    </w:r>
    <w:hyperlink r:id="rId1" w:history="1">
      <w:r w:rsidRPr="00624F6C">
        <w:rPr>
          <w:rStyle w:val="Collegamentoipertestuale"/>
          <w:rFonts w:ascii="Arial" w:hAnsi="Arial" w:cs="Arial"/>
          <w:color w:val="767171" w:themeColor="background2" w:themeShade="80"/>
          <w:sz w:val="18"/>
        </w:rPr>
        <w:t>www.cisscusio.it</w:t>
      </w:r>
    </w:hyperlink>
  </w:p>
  <w:p w14:paraId="1398FAFE" w14:textId="77777777" w:rsidR="00624F6C" w:rsidRPr="00624F6C" w:rsidRDefault="00624F6C" w:rsidP="00624F6C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2"/>
        <w:szCs w:val="2"/>
      </w:rPr>
    </w:pPr>
  </w:p>
  <w:p w14:paraId="6EE1942C" w14:textId="77777777" w:rsidR="00624F6C" w:rsidRPr="00624F6C" w:rsidRDefault="00EE3C5D" w:rsidP="00624F6C">
    <w:pPr>
      <w:pStyle w:val="Pidipagina"/>
      <w:tabs>
        <w:tab w:val="clear" w:pos="4819"/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>
      <w:rPr>
        <w:rFonts w:ascii="Arial" w:hAnsi="Arial" w:cs="Arial"/>
        <w:color w:val="767171" w:themeColor="background2" w:themeShade="80"/>
        <w:sz w:val="18"/>
      </w:rPr>
      <w:t>Tel. 0323 1998686</w:t>
    </w:r>
    <w:r w:rsidR="00624F6C" w:rsidRPr="00624F6C">
      <w:rPr>
        <w:rFonts w:ascii="Arial" w:hAnsi="Arial" w:cs="Arial"/>
        <w:color w:val="767171" w:themeColor="background2" w:themeShade="80"/>
        <w:sz w:val="18"/>
      </w:rPr>
      <w:tab/>
      <w:t xml:space="preserve">mail: </w:t>
    </w:r>
    <w:hyperlink r:id="rId2" w:history="1">
      <w:r w:rsidR="00624F6C" w:rsidRPr="00624F6C">
        <w:rPr>
          <w:rStyle w:val="Collegamentoipertestuale"/>
          <w:rFonts w:ascii="Arial" w:hAnsi="Arial" w:cs="Arial"/>
          <w:color w:val="767171" w:themeColor="background2" w:themeShade="80"/>
          <w:sz w:val="18"/>
        </w:rPr>
        <w:t>segreteria@cisscusio.it</w:t>
      </w:r>
    </w:hyperlink>
  </w:p>
  <w:p w14:paraId="5EFE5B23" w14:textId="77777777" w:rsidR="00624F6C" w:rsidRPr="00624F6C" w:rsidRDefault="00624F6C" w:rsidP="00624F6C">
    <w:pPr>
      <w:pStyle w:val="Pidipagina"/>
      <w:tabs>
        <w:tab w:val="clear" w:pos="4819"/>
        <w:tab w:val="left" w:pos="2977"/>
      </w:tabs>
      <w:rPr>
        <w:rFonts w:ascii="Arial" w:hAnsi="Arial" w:cs="Arial"/>
        <w:color w:val="767171" w:themeColor="background2" w:themeShade="80"/>
        <w:sz w:val="2"/>
        <w:szCs w:val="2"/>
      </w:rPr>
    </w:pPr>
  </w:p>
  <w:p w14:paraId="5EFB30FE" w14:textId="77777777" w:rsidR="00624F6C" w:rsidRPr="00624F6C" w:rsidRDefault="00624F6C" w:rsidP="00624F6C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 w:rsidRPr="00624F6C">
      <w:rPr>
        <w:rFonts w:ascii="Arial" w:hAnsi="Arial" w:cs="Arial"/>
        <w:color w:val="767171" w:themeColor="background2" w:themeShade="80"/>
        <w:sz w:val="18"/>
      </w:rPr>
      <w:t>P. IVA: 01608900039</w:t>
    </w:r>
    <w:r w:rsidRPr="00624F6C">
      <w:rPr>
        <w:rFonts w:ascii="Arial" w:hAnsi="Arial" w:cs="Arial"/>
        <w:color w:val="767171" w:themeColor="background2" w:themeShade="80"/>
        <w:sz w:val="18"/>
      </w:rPr>
      <w:tab/>
    </w:r>
    <w:proofErr w:type="spellStart"/>
    <w:r w:rsidRPr="00624F6C">
      <w:rPr>
        <w:rFonts w:ascii="Arial" w:hAnsi="Arial" w:cs="Arial"/>
        <w:color w:val="767171" w:themeColor="background2" w:themeShade="80"/>
        <w:sz w:val="18"/>
      </w:rPr>
      <w:t>pec</w:t>
    </w:r>
    <w:proofErr w:type="spellEnd"/>
    <w:r w:rsidRPr="00624F6C">
      <w:rPr>
        <w:rFonts w:ascii="Arial" w:hAnsi="Arial" w:cs="Arial"/>
        <w:color w:val="767171" w:themeColor="background2" w:themeShade="80"/>
        <w:sz w:val="18"/>
      </w:rPr>
      <w:t>: ciss-cusio@pec.it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BC20" w14:textId="77777777" w:rsidR="00340D8E" w:rsidRPr="00624F6C" w:rsidRDefault="00340D8E" w:rsidP="00340D8E">
    <w:pPr>
      <w:pStyle w:val="Pidipagina"/>
      <w:rPr>
        <w:rFonts w:ascii="Arial" w:hAnsi="Arial" w:cs="Arial"/>
        <w:b/>
        <w:color w:val="767171" w:themeColor="background2" w:themeShade="80"/>
        <w:sz w:val="18"/>
      </w:rPr>
    </w:pPr>
    <w:r w:rsidRPr="00624F6C">
      <w:rPr>
        <w:rFonts w:ascii="Arial" w:hAnsi="Arial" w:cs="Arial"/>
        <w:b/>
        <w:color w:val="767171" w:themeColor="background2" w:themeShade="80"/>
        <w:sz w:val="18"/>
      </w:rPr>
      <w:t>Consorzio Intercomunale dei Servizi Socio-assistenziali</w:t>
    </w:r>
  </w:p>
  <w:p w14:paraId="4FC4C9AD" w14:textId="77777777" w:rsidR="00340D8E" w:rsidRPr="00624F6C" w:rsidRDefault="00340D8E" w:rsidP="00340D8E">
    <w:pPr>
      <w:pStyle w:val="Pidipagina"/>
      <w:rPr>
        <w:rFonts w:ascii="Arial" w:hAnsi="Arial" w:cs="Arial"/>
        <w:color w:val="767171" w:themeColor="background2" w:themeShade="80"/>
        <w:sz w:val="8"/>
      </w:rPr>
    </w:pPr>
  </w:p>
  <w:p w14:paraId="4B79D893" w14:textId="77777777" w:rsidR="00340D8E" w:rsidRPr="00624F6C" w:rsidRDefault="00340D8E" w:rsidP="00340D8E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 w:rsidRPr="00624F6C">
      <w:rPr>
        <w:rFonts w:ascii="Arial" w:hAnsi="Arial" w:cs="Arial"/>
        <w:color w:val="767171" w:themeColor="background2" w:themeShade="80"/>
        <w:sz w:val="18"/>
      </w:rPr>
      <w:t>Omegna, via Mazzini, 96</w:t>
    </w:r>
    <w:r w:rsidRPr="00624F6C">
      <w:rPr>
        <w:rFonts w:ascii="Arial" w:hAnsi="Arial" w:cs="Arial"/>
        <w:color w:val="767171" w:themeColor="background2" w:themeShade="80"/>
        <w:sz w:val="18"/>
      </w:rPr>
      <w:tab/>
    </w:r>
    <w:hyperlink r:id="rId1" w:history="1">
      <w:r w:rsidRPr="00624F6C">
        <w:rPr>
          <w:rStyle w:val="Collegamentoipertestuale"/>
          <w:rFonts w:ascii="Arial" w:hAnsi="Arial" w:cs="Arial"/>
          <w:color w:val="767171" w:themeColor="background2" w:themeShade="80"/>
          <w:sz w:val="18"/>
        </w:rPr>
        <w:t>www.cisscusio.it</w:t>
      </w:r>
    </w:hyperlink>
  </w:p>
  <w:p w14:paraId="1C765A5E" w14:textId="77777777" w:rsidR="00340D8E" w:rsidRPr="00624F6C" w:rsidRDefault="00340D8E" w:rsidP="00340D8E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2"/>
        <w:szCs w:val="2"/>
      </w:rPr>
    </w:pPr>
  </w:p>
  <w:p w14:paraId="03758F42" w14:textId="77777777" w:rsidR="00340D8E" w:rsidRPr="00624F6C" w:rsidRDefault="00EE3C5D" w:rsidP="00340D8E">
    <w:pPr>
      <w:pStyle w:val="Pidipagina"/>
      <w:tabs>
        <w:tab w:val="clear" w:pos="4819"/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>
      <w:rPr>
        <w:rFonts w:ascii="Arial" w:hAnsi="Arial" w:cs="Arial"/>
        <w:color w:val="767171" w:themeColor="background2" w:themeShade="80"/>
        <w:sz w:val="18"/>
      </w:rPr>
      <w:t>Tel. 0323 1998686</w:t>
    </w:r>
    <w:r w:rsidR="00340D8E" w:rsidRPr="00624F6C">
      <w:rPr>
        <w:rFonts w:ascii="Arial" w:hAnsi="Arial" w:cs="Arial"/>
        <w:color w:val="767171" w:themeColor="background2" w:themeShade="80"/>
        <w:sz w:val="18"/>
      </w:rPr>
      <w:tab/>
      <w:t xml:space="preserve">mail: </w:t>
    </w:r>
    <w:hyperlink r:id="rId2" w:history="1">
      <w:r w:rsidR="00340D8E" w:rsidRPr="00624F6C">
        <w:rPr>
          <w:rStyle w:val="Collegamentoipertestuale"/>
          <w:rFonts w:ascii="Arial" w:hAnsi="Arial" w:cs="Arial"/>
          <w:color w:val="767171" w:themeColor="background2" w:themeShade="80"/>
          <w:sz w:val="18"/>
        </w:rPr>
        <w:t>segreteria@cisscusio.it</w:t>
      </w:r>
    </w:hyperlink>
  </w:p>
  <w:p w14:paraId="500598EA" w14:textId="77777777" w:rsidR="00340D8E" w:rsidRPr="00624F6C" w:rsidRDefault="00340D8E" w:rsidP="00340D8E">
    <w:pPr>
      <w:pStyle w:val="Pidipagina"/>
      <w:tabs>
        <w:tab w:val="clear" w:pos="4819"/>
        <w:tab w:val="left" w:pos="2977"/>
      </w:tabs>
      <w:rPr>
        <w:rFonts w:ascii="Arial" w:hAnsi="Arial" w:cs="Arial"/>
        <w:color w:val="767171" w:themeColor="background2" w:themeShade="80"/>
        <w:sz w:val="2"/>
        <w:szCs w:val="2"/>
      </w:rPr>
    </w:pPr>
  </w:p>
  <w:p w14:paraId="01C81CDB" w14:textId="77777777" w:rsidR="00340D8E" w:rsidRPr="00340D8E" w:rsidRDefault="00340D8E" w:rsidP="00340D8E">
    <w:pPr>
      <w:pStyle w:val="Pidipagina"/>
      <w:tabs>
        <w:tab w:val="left" w:pos="2977"/>
      </w:tabs>
      <w:rPr>
        <w:rFonts w:ascii="Arial" w:hAnsi="Arial" w:cs="Arial"/>
        <w:color w:val="767171" w:themeColor="background2" w:themeShade="80"/>
        <w:sz w:val="18"/>
      </w:rPr>
    </w:pPr>
    <w:r w:rsidRPr="00624F6C">
      <w:rPr>
        <w:rFonts w:ascii="Arial" w:hAnsi="Arial" w:cs="Arial"/>
        <w:color w:val="767171" w:themeColor="background2" w:themeShade="80"/>
        <w:sz w:val="18"/>
      </w:rPr>
      <w:t>P. IVA: 01608900039</w:t>
    </w:r>
    <w:r w:rsidRPr="00624F6C">
      <w:rPr>
        <w:rFonts w:ascii="Arial" w:hAnsi="Arial" w:cs="Arial"/>
        <w:color w:val="767171" w:themeColor="background2" w:themeShade="80"/>
        <w:sz w:val="18"/>
      </w:rPr>
      <w:tab/>
    </w:r>
    <w:proofErr w:type="spellStart"/>
    <w:r w:rsidRPr="00624F6C">
      <w:rPr>
        <w:rFonts w:ascii="Arial" w:hAnsi="Arial" w:cs="Arial"/>
        <w:color w:val="767171" w:themeColor="background2" w:themeShade="80"/>
        <w:sz w:val="18"/>
      </w:rPr>
      <w:t>pec</w:t>
    </w:r>
    <w:proofErr w:type="spellEnd"/>
    <w:r w:rsidRPr="00624F6C">
      <w:rPr>
        <w:rFonts w:ascii="Arial" w:hAnsi="Arial" w:cs="Arial"/>
        <w:color w:val="767171" w:themeColor="background2" w:themeShade="80"/>
        <w:sz w:val="18"/>
      </w:rPr>
      <w:t>: ciss-cusio@pec.it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49C30" w14:textId="77777777" w:rsidR="00061B66" w:rsidRDefault="00061B66" w:rsidP="00624F6C">
      <w:pPr>
        <w:spacing w:after="0" w:line="240" w:lineRule="auto"/>
      </w:pPr>
      <w:r>
        <w:separator/>
      </w:r>
    </w:p>
  </w:footnote>
  <w:footnote w:type="continuationSeparator" w:id="0">
    <w:p w14:paraId="33CECA2F" w14:textId="77777777" w:rsidR="00061B66" w:rsidRDefault="00061B66" w:rsidP="00624F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EF71B" w14:textId="77777777" w:rsidR="00624F6C" w:rsidRDefault="00000000" w:rsidP="00624F6C">
    <w:pPr>
      <w:pStyle w:val="Intestazione"/>
      <w:ind w:left="-426"/>
    </w:pPr>
    <w:sdt>
      <w:sdtPr>
        <w:id w:val="84820074"/>
        <w:docPartObj>
          <w:docPartGallery w:val="Page Numbers (Margins)"/>
          <w:docPartUnique/>
        </w:docPartObj>
      </w:sdtPr>
      <w:sdtContent>
        <w:r w:rsidR="00624F6C">
          <w:rPr>
            <w:noProof/>
            <w:lang w:eastAsia="it-IT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751789F" wp14:editId="2B8D3BA3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2" name="Rettango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D983CA3" w14:textId="77777777" w:rsidR="00624F6C" w:rsidRPr="00E15579" w:rsidRDefault="00624F6C">
                              <w:pPr>
                                <w:pBdr>
                                  <w:bottom w:val="single" w:sz="4" w:space="1" w:color="auto"/>
                                </w:pBdr>
                                <w:rPr>
                                  <w:rFonts w:ascii="Arial" w:hAnsi="Arial" w:cs="Arial"/>
                                </w:rPr>
                              </w:pPr>
                              <w:r w:rsidRPr="00E15579">
                                <w:rPr>
                                  <w:rFonts w:ascii="Arial" w:hAnsi="Arial" w:cs="Arial"/>
                                </w:rPr>
                                <w:fldChar w:fldCharType="begin"/>
                              </w:r>
                              <w:r w:rsidRPr="00E15579">
                                <w:rPr>
                                  <w:rFonts w:ascii="Arial" w:hAnsi="Arial" w:cs="Arial"/>
                                </w:rPr>
                                <w:instrText>PAGE   \* MERGEFORMAT</w:instrText>
                              </w:r>
                              <w:r w:rsidRPr="00E15579">
                                <w:rPr>
                                  <w:rFonts w:ascii="Arial" w:hAnsi="Arial" w:cs="Arial"/>
                                </w:rPr>
                                <w:fldChar w:fldCharType="separate"/>
                              </w:r>
                              <w:r w:rsidR="00CE7BB9">
                                <w:rPr>
                                  <w:rFonts w:ascii="Arial" w:hAnsi="Arial" w:cs="Arial"/>
                                  <w:noProof/>
                                </w:rPr>
                                <w:t>2</w:t>
                              </w:r>
                              <w:r w:rsidRPr="00E15579">
                                <w:rPr>
                                  <w:rFonts w:ascii="Arial" w:hAnsi="Arial" w:cs="Arial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751789F" id="Rettangolo 2" o:spid="_x0000_s1026" style="position:absolute;left:0;text-align:left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6D983CA3" w14:textId="77777777" w:rsidR="00624F6C" w:rsidRPr="00E15579" w:rsidRDefault="00624F6C">
                        <w:pPr>
                          <w:pBdr>
                            <w:bottom w:val="single" w:sz="4" w:space="1" w:color="auto"/>
                          </w:pBdr>
                          <w:rPr>
                            <w:rFonts w:ascii="Arial" w:hAnsi="Arial" w:cs="Arial"/>
                          </w:rPr>
                        </w:pPr>
                        <w:r w:rsidRPr="00E15579">
                          <w:rPr>
                            <w:rFonts w:ascii="Arial" w:hAnsi="Arial" w:cs="Arial"/>
                          </w:rPr>
                          <w:fldChar w:fldCharType="begin"/>
                        </w:r>
                        <w:r w:rsidRPr="00E15579">
                          <w:rPr>
                            <w:rFonts w:ascii="Arial" w:hAnsi="Arial" w:cs="Arial"/>
                          </w:rPr>
                          <w:instrText>PAGE   \* MERGEFORMAT</w:instrText>
                        </w:r>
                        <w:r w:rsidRPr="00E15579">
                          <w:rPr>
                            <w:rFonts w:ascii="Arial" w:hAnsi="Arial" w:cs="Arial"/>
                          </w:rPr>
                          <w:fldChar w:fldCharType="separate"/>
                        </w:r>
                        <w:r w:rsidR="00CE7BB9">
                          <w:rPr>
                            <w:rFonts w:ascii="Arial" w:hAnsi="Arial" w:cs="Arial"/>
                            <w:noProof/>
                          </w:rPr>
                          <w:t>2</w:t>
                        </w:r>
                        <w:r w:rsidRPr="00E15579">
                          <w:rPr>
                            <w:rFonts w:ascii="Arial" w:hAnsi="Arial" w:cs="Arial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48F96" w14:textId="77777777" w:rsidR="00340D8E" w:rsidRDefault="00340D8E" w:rsidP="00340D8E">
    <w:pPr>
      <w:pStyle w:val="Intestazione"/>
      <w:ind w:left="-284"/>
    </w:pPr>
    <w:r>
      <w:rPr>
        <w:noProof/>
        <w:lang w:eastAsia="it-IT"/>
      </w:rPr>
      <w:drawing>
        <wp:inline distT="0" distB="0" distL="0" distR="0" wp14:anchorId="6435A7D1" wp14:editId="7973E154">
          <wp:extent cx="3469005" cy="1073150"/>
          <wp:effectExtent l="0" t="0" r="0" b="0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69005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28E"/>
    <w:multiLevelType w:val="multilevel"/>
    <w:tmpl w:val="54107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B51B9"/>
    <w:multiLevelType w:val="multilevel"/>
    <w:tmpl w:val="F850E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94932"/>
    <w:multiLevelType w:val="multilevel"/>
    <w:tmpl w:val="6862D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961E9B"/>
    <w:multiLevelType w:val="multilevel"/>
    <w:tmpl w:val="A322F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DC770C"/>
    <w:multiLevelType w:val="multilevel"/>
    <w:tmpl w:val="B99AB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2E22A3"/>
    <w:multiLevelType w:val="multilevel"/>
    <w:tmpl w:val="F948FF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6465922"/>
    <w:multiLevelType w:val="hybridMultilevel"/>
    <w:tmpl w:val="5D8AEC12"/>
    <w:lvl w:ilvl="0" w:tplc="32D45192">
      <w:start w:val="1"/>
      <w:numFmt w:val="decimal"/>
      <w:pStyle w:val="Titolo2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7310F"/>
    <w:multiLevelType w:val="multilevel"/>
    <w:tmpl w:val="B212C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2963844">
    <w:abstractNumId w:val="6"/>
  </w:num>
  <w:num w:numId="2" w16cid:durableId="179703854">
    <w:abstractNumId w:val="4"/>
  </w:num>
  <w:num w:numId="3" w16cid:durableId="334646434">
    <w:abstractNumId w:val="7"/>
  </w:num>
  <w:num w:numId="4" w16cid:durableId="1441795722">
    <w:abstractNumId w:val="1"/>
  </w:num>
  <w:num w:numId="5" w16cid:durableId="1327318924">
    <w:abstractNumId w:val="2"/>
  </w:num>
  <w:num w:numId="6" w16cid:durableId="1699348930">
    <w:abstractNumId w:val="0"/>
  </w:num>
  <w:num w:numId="7" w16cid:durableId="1576865673">
    <w:abstractNumId w:val="5"/>
  </w:num>
  <w:num w:numId="8" w16cid:durableId="18338299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C5D"/>
    <w:rsid w:val="00051E63"/>
    <w:rsid w:val="00061B66"/>
    <w:rsid w:val="00096A87"/>
    <w:rsid w:val="000B365A"/>
    <w:rsid w:val="00124977"/>
    <w:rsid w:val="001424C8"/>
    <w:rsid w:val="00147E13"/>
    <w:rsid w:val="00150C82"/>
    <w:rsid w:val="00156404"/>
    <w:rsid w:val="0016667B"/>
    <w:rsid w:val="00283B9A"/>
    <w:rsid w:val="002C71BF"/>
    <w:rsid w:val="002F7E65"/>
    <w:rsid w:val="00305638"/>
    <w:rsid w:val="00340D8E"/>
    <w:rsid w:val="003B14C8"/>
    <w:rsid w:val="003D35FB"/>
    <w:rsid w:val="003E55C9"/>
    <w:rsid w:val="00431945"/>
    <w:rsid w:val="004D4025"/>
    <w:rsid w:val="004F11D9"/>
    <w:rsid w:val="00607159"/>
    <w:rsid w:val="00612044"/>
    <w:rsid w:val="00624F6C"/>
    <w:rsid w:val="0075088B"/>
    <w:rsid w:val="007702B6"/>
    <w:rsid w:val="00793506"/>
    <w:rsid w:val="007E2EA2"/>
    <w:rsid w:val="007F2F87"/>
    <w:rsid w:val="00835C7E"/>
    <w:rsid w:val="008716C0"/>
    <w:rsid w:val="0098286E"/>
    <w:rsid w:val="009C19EE"/>
    <w:rsid w:val="00A87E81"/>
    <w:rsid w:val="00AC71EA"/>
    <w:rsid w:val="00AD0302"/>
    <w:rsid w:val="00AE058F"/>
    <w:rsid w:val="00AE467B"/>
    <w:rsid w:val="00B3467A"/>
    <w:rsid w:val="00B53FC2"/>
    <w:rsid w:val="00B85E18"/>
    <w:rsid w:val="00BC68BB"/>
    <w:rsid w:val="00BF33F3"/>
    <w:rsid w:val="00BF46E1"/>
    <w:rsid w:val="00CE7BB9"/>
    <w:rsid w:val="00D02A9B"/>
    <w:rsid w:val="00D07E02"/>
    <w:rsid w:val="00D538F0"/>
    <w:rsid w:val="00D77E52"/>
    <w:rsid w:val="00DA3645"/>
    <w:rsid w:val="00DA400C"/>
    <w:rsid w:val="00DD0A0F"/>
    <w:rsid w:val="00E15579"/>
    <w:rsid w:val="00E2226E"/>
    <w:rsid w:val="00E633B7"/>
    <w:rsid w:val="00E76D1A"/>
    <w:rsid w:val="00EE3C5D"/>
    <w:rsid w:val="00F55009"/>
    <w:rsid w:val="00F777C5"/>
    <w:rsid w:val="00FC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F4C5B"/>
  <w15:chartTrackingRefBased/>
  <w15:docId w15:val="{404BDC4E-ECD3-47E3-99F3-691111F3F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F55009"/>
    <w:pPr>
      <w:keepNext/>
      <w:numPr>
        <w:numId w:val="1"/>
      </w:numPr>
      <w:spacing w:after="0" w:line="240" w:lineRule="auto"/>
      <w:jc w:val="center"/>
      <w:outlineLvl w:val="1"/>
    </w:pPr>
    <w:rPr>
      <w:rFonts w:ascii="Arial" w:eastAsia="Times New Roman" w:hAnsi="Arial" w:cs="Times New Roman"/>
      <w:b/>
      <w:color w:val="0000FF"/>
      <w:sz w:val="24"/>
      <w:szCs w:val="20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F55009"/>
    <w:rPr>
      <w:rFonts w:ascii="Arial" w:eastAsia="Times New Roman" w:hAnsi="Arial" w:cs="Times New Roman"/>
      <w:b/>
      <w:color w:val="0000FF"/>
      <w:sz w:val="24"/>
      <w:szCs w:val="20"/>
      <w:u w:val="single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24F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24F6C"/>
  </w:style>
  <w:style w:type="paragraph" w:styleId="Pidipagina">
    <w:name w:val="footer"/>
    <w:basedOn w:val="Normale"/>
    <w:link w:val="PidipaginaCarattere"/>
    <w:uiPriority w:val="99"/>
    <w:unhideWhenUsed/>
    <w:rsid w:val="00624F6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24F6C"/>
  </w:style>
  <w:style w:type="character" w:styleId="Collegamentoipertestuale">
    <w:name w:val="Hyperlink"/>
    <w:basedOn w:val="Carpredefinitoparagrafo"/>
    <w:uiPriority w:val="99"/>
    <w:unhideWhenUsed/>
    <w:rsid w:val="00624F6C"/>
    <w:rPr>
      <w:color w:val="0563C1" w:themeColor="hyperlink"/>
      <w:u w:val="single"/>
    </w:rPr>
  </w:style>
  <w:style w:type="character" w:styleId="Numeropagina">
    <w:name w:val="page number"/>
    <w:basedOn w:val="Carpredefinitoparagrafo"/>
    <w:uiPriority w:val="99"/>
    <w:unhideWhenUsed/>
    <w:rsid w:val="00E15579"/>
  </w:style>
  <w:style w:type="character" w:styleId="Menzionenonrisolta">
    <w:name w:val="Unresolved Mention"/>
    <w:basedOn w:val="Carpredefinitoparagrafo"/>
    <w:uiPriority w:val="99"/>
    <w:semiHidden/>
    <w:unhideWhenUsed/>
    <w:rsid w:val="002F7E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iss-cusio@pec.it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greteria@cisscusio.it" TargetMode="External"/><Relationship Id="rId1" Type="http://schemas.openxmlformats.org/officeDocument/2006/relationships/hyperlink" Target="http://www.cisscusio.i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egreteria@cisscusio.it" TargetMode="External"/><Relationship Id="rId1" Type="http://schemas.openxmlformats.org/officeDocument/2006/relationships/hyperlink" Target="http://www.cisscusio.i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segreteria@cisscusio.it" TargetMode="External"/><Relationship Id="rId1" Type="http://schemas.openxmlformats.org/officeDocument/2006/relationships/hyperlink" Target="http://www.cisscusio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baglia\Documents\Modelli%20di%20Office%20personalizzati\CARTA%20INTESTATA%202021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2021.dotx</Template>
  <TotalTime>56</TotalTime>
  <Pages>2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BARBAGLIA Angelo</dc:creator>
  <cp:keywords/>
  <dc:description/>
  <cp:lastModifiedBy>Luca Della Maddalena</cp:lastModifiedBy>
  <cp:revision>10</cp:revision>
  <dcterms:created xsi:type="dcterms:W3CDTF">2021-06-10T11:05:00Z</dcterms:created>
  <dcterms:modified xsi:type="dcterms:W3CDTF">2025-11-20T10:08:00Z</dcterms:modified>
</cp:coreProperties>
</file>